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spacing w:lineRule="auto" w:line="24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основу члa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на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. 14. и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члана 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39. ст. 2. и 3. Закона о процени утицаја на животну средину (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2"/>
          <w:szCs w:val="22"/>
          <w:lang w:val="sr-RS"/>
        </w:rPr>
        <w:t>„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Сл. гласник Р.Србије” број 94/24),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CS"/>
        </w:rPr>
        <w:t>Градска управа града Шапца - Одељење за инспекцијске и комунално-стамбене послове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даје следеће: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 Б А В Е Ш Т Е Њ Е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ab/>
        <w:t>Обавештава се јавност и заинтересовани органи и организације да је овај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орган донео Решење да није потребна процена утицаја на животну средину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 xml:space="preserve">пројекта </w:t>
      </w:r>
      <w:r>
        <w:rPr>
          <w:rFonts w:cs="Arial" w:ascii="Arial" w:hAnsi="Arial"/>
          <w:b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''ОБЈЕКТИ ЗА ПРОИЗВОДЊУ ЕЛЕКТРИЧНЕ ЕНЕРГИЈЕ - СЕ „Јеленча 1“ на к. п. бр. 77, 78, 79/1, 79/2 и 84 К. О. Поцерски Причиновић инсталисане снаге 4.99 МW и СЕ „Јеленча 2“ на к. п. бр. 83 К. О. Поцерски Причиновић и к. п. бр. 1147 К. О. Јеленча, снаге 4.99 МW''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2"/>
          <w:szCs w:val="22"/>
          <w:lang w:val="sr-RS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које је заведено под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 xml:space="preserve">бројем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003786109 2026 07416 004 032 381 007.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12121"/>
          <w:spacing w:val="0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У спроведеном поступку донето је </w:t>
      </w:r>
      <w:r>
        <w:rPr>
          <w:rFonts w:ascii="Arial" w:hAnsi="Arial"/>
          <w:sz w:val="22"/>
          <w:szCs w:val="22"/>
          <w:lang w:val="sr-RS"/>
        </w:rPr>
        <w:t>Р</w:t>
      </w:r>
      <w:r>
        <w:rPr>
          <w:rFonts w:ascii="Arial" w:hAnsi="Arial"/>
          <w:sz w:val="22"/>
          <w:szCs w:val="22"/>
        </w:rPr>
        <w:t xml:space="preserve">ешење да за предметни пројекат није потребна израда студије о процени утицаја на животну средину, узимајући у обзир расположиву документацију и податке о локацији, намени и карактеристикама пројекта, при чему је оцењено да се, уз примену важећих техничких норматива и стандарда прописаних за ову врсту објеката, као и мера заштите животне средине које су утврђене донетим решењем не очекују значајни негативни утицаји пројекта на чиниоце животне средине. 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Увид у донето Решење може се извршити у просторијама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Градске управе града Шапца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 ул. Јанка Веселиновића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бр.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20 у Шапцу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, канцеларија 6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FF4000"/>
          <w:spacing w:val="0"/>
          <w:sz w:val="22"/>
          <w:szCs w:val="22"/>
          <w:lang w:val="sr-RS"/>
        </w:rPr>
        <w:t xml:space="preserve">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у р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оку од 15 дана од дана објављивања овог обавештења у штампаним дневним новинама.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Заинтересована јавност може изјавити жалбу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Министарству заштите животне средине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предметно Решење путем овог органа, у року од 15 дана од дана објављивања огласа.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</Template>
  <TotalTime>27</TotalTime>
  <Application>LibreOffice/7.6.2.1$Windows_X86_64 LibreOffice_project/56f7684011345957bbf33a7ee678afaf4d2ba333</Application>
  <AppVersion>15.0000</AppVersion>
  <Pages>1</Pages>
  <Words>265</Words>
  <Characters>1325</Characters>
  <CharactersWithSpaces>1595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2026-07-21T13:49:54Z</dcterms:created>
  <dc:creator/>
  <dc:description/>
  <dc:language>en-US</dc:language>
  <cp:lastModifiedBy/>
  <cp:lastPrinted>2026-07-22T11:19:27Z</cp:lastPrinted>
  <dcterms:modified xsi:type="dcterms:W3CDTF">2026-08-31T08:31:04Z</dcterms:modified>
  <cp:revision>9</cp:revision>
  <dc:subject/>
  <dc:title>temp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